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5E" w:rsidRPr="001562A4" w:rsidRDefault="00783D5E" w:rsidP="00362FEB">
      <w:pPr>
        <w:rPr>
          <w:rFonts w:ascii="Cambria" w:hAnsi="Cambria"/>
          <w:sz w:val="28"/>
          <w:u w:val="single"/>
        </w:rPr>
      </w:pPr>
    </w:p>
    <w:p w:rsidR="00783D5E" w:rsidRPr="001562A4" w:rsidRDefault="00783D5E" w:rsidP="008335B2">
      <w:pPr>
        <w:pStyle w:val="ListParagraph"/>
        <w:rPr>
          <w:rFonts w:ascii="Cambria" w:hAnsi="Cambria"/>
          <w:b/>
          <w:sz w:val="48"/>
          <w:u w:val="single"/>
        </w:rPr>
      </w:pPr>
      <w:r>
        <w:rPr>
          <w:rFonts w:ascii="Cambria" w:hAnsi="Cambria"/>
          <w:b/>
          <w:sz w:val="48"/>
          <w:u w:val="single"/>
        </w:rPr>
        <w:t xml:space="preserve">Szkoła Podstawowa nr 378 </w:t>
      </w:r>
      <w:r w:rsidRPr="001562A4">
        <w:rPr>
          <w:rFonts w:ascii="Cambria" w:hAnsi="Cambria"/>
          <w:b/>
          <w:sz w:val="48"/>
          <w:u w:val="single"/>
        </w:rPr>
        <w:t xml:space="preserve"> w Warszawie</w:t>
      </w:r>
    </w:p>
    <w:p w:rsidR="00783D5E" w:rsidRPr="001562A4" w:rsidRDefault="00783D5E" w:rsidP="008E7C17">
      <w:pPr>
        <w:pStyle w:val="ListParagraph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Ul. Bartnicza 8  </w:t>
      </w:r>
    </w:p>
    <w:p w:rsidR="00783D5E" w:rsidRPr="001562A4" w:rsidRDefault="00783D5E" w:rsidP="008E7C17">
      <w:pPr>
        <w:pStyle w:val="ListParagraph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562A4">
        <w:rPr>
          <w:rFonts w:ascii="Cambria" w:hAnsi="Cambria"/>
          <w:sz w:val="32"/>
          <w:szCs w:val="32"/>
        </w:rPr>
        <w:t xml:space="preserve">Intendent – </w:t>
      </w:r>
      <w:r>
        <w:rPr>
          <w:rFonts w:ascii="Cambria" w:hAnsi="Cambria"/>
          <w:sz w:val="32"/>
          <w:szCs w:val="32"/>
        </w:rPr>
        <w:t>Tel. 727 411 604</w:t>
      </w:r>
    </w:p>
    <w:p w:rsidR="00783D5E" w:rsidRPr="005B1652" w:rsidRDefault="00783D5E" w:rsidP="008E7C17">
      <w:pPr>
        <w:pStyle w:val="ListParagraph"/>
        <w:numPr>
          <w:ilvl w:val="0"/>
          <w:numId w:val="1"/>
        </w:numPr>
        <w:rPr>
          <w:rFonts w:ascii="Cambria" w:hAnsi="Cambria"/>
          <w:sz w:val="32"/>
          <w:szCs w:val="32"/>
          <w:lang w:val="en-US"/>
        </w:rPr>
      </w:pPr>
      <w:r w:rsidRPr="005B1652">
        <w:rPr>
          <w:rFonts w:ascii="Cambria" w:hAnsi="Cambria"/>
          <w:sz w:val="32"/>
          <w:szCs w:val="32"/>
          <w:lang w:val="en-US"/>
        </w:rPr>
        <w:t xml:space="preserve">Email: </w:t>
      </w:r>
      <w:hyperlink r:id="rId7" w:history="1">
        <w:r w:rsidRPr="00F1437C">
          <w:rPr>
            <w:rStyle w:val="Hyperlink"/>
            <w:rFonts w:ascii="Cambria" w:hAnsi="Cambria"/>
            <w:sz w:val="32"/>
            <w:szCs w:val="32"/>
            <w:lang w:val="en-US"/>
          </w:rPr>
          <w:t>bartnicza@gastroteam.pl</w:t>
        </w:r>
      </w:hyperlink>
      <w:r>
        <w:rPr>
          <w:rFonts w:ascii="Cambria" w:hAnsi="Cambria"/>
          <w:sz w:val="32"/>
          <w:szCs w:val="32"/>
          <w:lang w:val="en-US"/>
        </w:rPr>
        <w:t xml:space="preserve"> </w:t>
      </w:r>
      <w:hyperlink r:id="rId8" w:history="1"/>
      <w:r>
        <w:t xml:space="preserve"> </w:t>
      </w:r>
    </w:p>
    <w:p w:rsidR="00783D5E" w:rsidRPr="005B1652" w:rsidRDefault="00783D5E" w:rsidP="002F2057">
      <w:pPr>
        <w:rPr>
          <w:sz w:val="32"/>
          <w:lang w:val="en-US"/>
        </w:rPr>
      </w:pPr>
      <w:r>
        <w:rPr>
          <w:noProof/>
        </w:rPr>
        <w:pict>
          <v:shape id="Obraz 3" o:spid="_x0000_s1031" type="#_x0000_t75" alt="zbiorowe żywienie warszawa- Gastro Team.jpg" style="position:absolute;margin-left:11.05pt;margin-top:12.9pt;width:231.85pt;height:199.7pt;z-index:-251662336;visibility:visible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">
            <v:imagedata r:id="rId9" o:title=""/>
            <o:lock v:ext="edit" aspectratio="f"/>
            <w10:wrap anchorx="margin"/>
          </v:shape>
        </w:pict>
      </w:r>
      <w:r>
        <w:rPr>
          <w:noProof/>
        </w:rPr>
        <w:pict>
          <v:shape id="Obraz 8" o:spid="_x0000_s1032" type="#_x0000_t75" alt="DSC_0078 [1600x1200].png" style="position:absolute;margin-left:278.05pt;margin-top:12.9pt;width:232.3pt;height:199.7pt;z-index:-251661312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">
            <v:imagedata r:id="rId10" o:title=""/>
            <o:lock v:ext="edit" aspectratio="f"/>
            <w10:wrap anchorx="margin"/>
          </v:shape>
        </w:pict>
      </w: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Pr="005B1652" w:rsidRDefault="00783D5E" w:rsidP="002F2057">
      <w:pPr>
        <w:rPr>
          <w:sz w:val="32"/>
          <w:lang w:val="en-US"/>
        </w:rPr>
      </w:pPr>
    </w:p>
    <w:p w:rsidR="00783D5E" w:rsidRDefault="00783D5E" w:rsidP="00BA07CF">
      <w:pPr>
        <w:pStyle w:val="ListParagraph"/>
        <w:spacing w:line="276" w:lineRule="auto"/>
        <w:ind w:left="0"/>
        <w:rPr>
          <w:sz w:val="32"/>
          <w:lang w:val="en-US"/>
        </w:rPr>
      </w:pPr>
    </w:p>
    <w:p w:rsidR="00783D5E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42.3pt;margin-top:-117.95pt;width:173.7pt;height:33.75pt;z-index:251657216" stroked="f">
            <v:textbox>
              <w:txbxContent>
                <w:p w:rsidR="00783D5E" w:rsidRPr="002D5270" w:rsidRDefault="00783D5E" w:rsidP="00C36826">
                  <w:pPr>
                    <w:rPr>
                      <w:rFonts w:ascii="Cambria" w:hAnsi="Cambria"/>
                      <w:b/>
                      <w:color w:val="FF0000"/>
                      <w:sz w:val="32"/>
                    </w:rPr>
                  </w:pPr>
                  <w:r w:rsidRPr="002D5270">
                    <w:rPr>
                      <w:rFonts w:ascii="Cambria" w:hAnsi="Cambria"/>
                      <w:b/>
                      <w:color w:val="FF0000"/>
                      <w:sz w:val="32"/>
                    </w:rPr>
                    <w:t xml:space="preserve">Druk do wypełnienia </w:t>
                  </w:r>
                </w:p>
                <w:p w:rsidR="00783D5E" w:rsidRDefault="00783D5E"/>
              </w:txbxContent>
            </v:textbox>
          </v:shape>
        </w:pict>
      </w:r>
      <w:r>
        <w:rPr>
          <w:rFonts w:ascii="Cambria" w:hAnsi="Cambria"/>
          <w:b/>
          <w:sz w:val="28"/>
        </w:rPr>
        <w:t>Numer Szkoły</w:t>
      </w:r>
      <w:r w:rsidRPr="00155738">
        <w:rPr>
          <w:rFonts w:ascii="Cambria" w:hAnsi="Cambria"/>
          <w:b/>
          <w:sz w:val="28"/>
        </w:rPr>
        <w:t xml:space="preserve"> </w:t>
      </w:r>
      <w:r>
        <w:rPr>
          <w:rFonts w:ascii="Cambria" w:hAnsi="Cambria"/>
          <w:b/>
          <w:sz w:val="28"/>
        </w:rPr>
        <w:t>Szkoła Podstawowa nr 378</w:t>
      </w:r>
    </w:p>
    <w:p w:rsidR="00783D5E" w:rsidRPr="00155738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  <w:sz w:val="28"/>
        </w:rPr>
      </w:pPr>
    </w:p>
    <w:p w:rsidR="00783D5E" w:rsidRPr="00155738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:rsidR="00783D5E" w:rsidRPr="00155738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 xml:space="preserve">Telefon kontaktowy, adres email </w:t>
      </w:r>
      <w:r>
        <w:rPr>
          <w:rFonts w:ascii="Cambria" w:hAnsi="Cambria"/>
          <w:b/>
          <w:sz w:val="28"/>
        </w:rPr>
        <w:t xml:space="preserve">obowiązkowo </w:t>
      </w:r>
      <w:r w:rsidRPr="00155738">
        <w:rPr>
          <w:rFonts w:ascii="Cambria" w:hAnsi="Cambria"/>
          <w:b/>
          <w:sz w:val="28"/>
        </w:rPr>
        <w:t>(rodziców, opiekunów):</w:t>
      </w:r>
    </w:p>
    <w:p w:rsidR="00783D5E" w:rsidRPr="001562A4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......................................................................................................................................................</w:t>
      </w:r>
      <w:r>
        <w:rPr>
          <w:rFonts w:ascii="Cambria" w:hAnsi="Cambria"/>
          <w:b/>
          <w:sz w:val="28"/>
        </w:rPr>
        <w:t>...........</w:t>
      </w:r>
    </w:p>
    <w:p w:rsidR="00783D5E" w:rsidRPr="00155738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Informacje o dziecku ważne ze względu na żywienie</w:t>
      </w:r>
    </w:p>
    <w:p w:rsidR="00783D5E" w:rsidRPr="00BA07CF" w:rsidRDefault="00783D5E" w:rsidP="00BA07CF">
      <w:pPr>
        <w:pStyle w:val="ListParagraph"/>
        <w:spacing w:line="276" w:lineRule="auto"/>
        <w:ind w:left="0"/>
        <w:rPr>
          <w:rFonts w:ascii="Cambria" w:hAnsi="Cambria"/>
          <w:b/>
        </w:rPr>
      </w:pPr>
      <w:r w:rsidRPr="00BA07CF"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z w:val="20"/>
        </w:rPr>
        <w:t>(diety: bezmleczna, bezglutenowa,</w:t>
      </w:r>
      <w:r w:rsidRPr="00BA07CF">
        <w:rPr>
          <w:rFonts w:ascii="Cambria" w:hAnsi="Cambria"/>
          <w:b/>
          <w:sz w:val="20"/>
        </w:rPr>
        <w:t xml:space="preserve"> uczulenia, alergie na poszczególne produkty) </w:t>
      </w:r>
    </w:p>
    <w:p w:rsidR="00783D5E" w:rsidRPr="006362DE" w:rsidRDefault="00783D5E" w:rsidP="006362DE">
      <w:pPr>
        <w:spacing w:line="276" w:lineRule="auto"/>
        <w:rPr>
          <w:rFonts w:ascii="Cambria" w:hAnsi="Cambria"/>
          <w:b/>
          <w:sz w:val="28"/>
        </w:rPr>
      </w:pPr>
      <w:r w:rsidRPr="001562A4">
        <w:rPr>
          <w:rFonts w:ascii="Cambria" w:hAnsi="Cambria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="Cambria" w:hAnsi="Cambria"/>
          <w:b/>
          <w:sz w:val="28"/>
        </w:rPr>
        <w:t>..........................</w:t>
      </w:r>
      <w:r>
        <w:rPr>
          <w:rFonts w:ascii="Cambria" w:hAnsi="Cambria"/>
          <w:b/>
          <w:sz w:val="28"/>
        </w:rPr>
        <w:t>.........</w:t>
      </w:r>
      <w:r>
        <w:rPr>
          <w:noProof/>
        </w:rPr>
        <w:pict>
          <v:shape id="_x0000_s1034" type="#_x0000_t202" style="position:absolute;margin-left:-63pt;margin-top:8.35pt;width:640.5pt;height:786.75pt;z-index:251656192;mso-position-horizontal-relative:text;mso-position-vertical-relative:text" stroked="f" strokeweight="2.5pt">
            <v:shadow color="#868686"/>
            <v:textbox>
              <w:txbxContent>
                <w:p w:rsidR="00783D5E" w:rsidRPr="00A16C89" w:rsidRDefault="00783D5E" w:rsidP="00153298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Zgłoszenie zostało przygotowane w celu dostarczenia posiłków dla uczniów od </w:t>
                  </w:r>
                  <w:r>
                    <w:rPr>
                      <w:sz w:val="22"/>
                    </w:rPr>
                    <w:t xml:space="preserve">września </w:t>
                  </w:r>
                  <w:r w:rsidRPr="00A16C89">
                    <w:rPr>
                      <w:sz w:val="22"/>
                    </w:rPr>
                    <w:t xml:space="preserve"> do końca </w:t>
                  </w:r>
                  <w:r w:rsidRPr="00A16C89">
                    <w:tab/>
                  </w:r>
                  <w:r w:rsidRPr="00A16C89">
                    <w:tab/>
                  </w:r>
                  <w:r w:rsidRPr="00A16C89">
                    <w:tab/>
                  </w:r>
                </w:p>
                <w:p w:rsidR="00783D5E" w:rsidRPr="00A16C89" w:rsidRDefault="00783D5E" w:rsidP="00153298">
                  <w:pPr>
                    <w:pStyle w:val="ListParagraph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roku szkolnego.</w:t>
                  </w:r>
                </w:p>
                <w:p w:rsidR="00783D5E" w:rsidRPr="00A16C89" w:rsidRDefault="00783D5E" w:rsidP="00153298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>Wypełnienie deklaracji jest formą zawarcia umowy do</w:t>
                  </w:r>
                  <w:r>
                    <w:rPr>
                      <w:sz w:val="22"/>
                    </w:rPr>
                    <w:t xml:space="preserve">tyczącą żywienia dziecka. Prosimy </w:t>
                  </w:r>
                  <w:r w:rsidRPr="00A16C89">
                    <w:rPr>
                      <w:sz w:val="22"/>
                    </w:rPr>
                    <w:t xml:space="preserve"> o zakreślenie </w:t>
                  </w:r>
                </w:p>
                <w:p w:rsidR="00783D5E" w:rsidRDefault="00783D5E" w:rsidP="00BA07CF">
                  <w:pPr>
                    <w:pStyle w:val="ListParagraph"/>
                    <w:ind w:left="1428"/>
                    <w:jc w:val="both"/>
                    <w:rPr>
                      <w:b/>
                      <w:sz w:val="22"/>
                    </w:rPr>
                  </w:pPr>
                  <w:r w:rsidRPr="00A16C89">
                    <w:rPr>
                      <w:sz w:val="22"/>
                    </w:rPr>
                    <w:t xml:space="preserve">rodzaju posiłku który Państwa dziecko będzie jadło w roku szkolnym </w:t>
                  </w:r>
                  <w:r>
                    <w:rPr>
                      <w:b/>
                      <w:sz w:val="22"/>
                    </w:rPr>
                    <w:t>2023/24</w:t>
                  </w:r>
                </w:p>
                <w:p w:rsidR="00783D5E" w:rsidRPr="00BA07CF" w:rsidRDefault="00783D5E" w:rsidP="00BA07CF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b/>
                      <w:sz w:val="22"/>
                    </w:rPr>
                  </w:pPr>
                  <w:r w:rsidRPr="00BA07CF">
                    <w:rPr>
                      <w:b/>
                      <w:sz w:val="22"/>
                    </w:rPr>
                    <w:t xml:space="preserve">W polu oznaczonym kwadratem proszę postawić X. </w:t>
                  </w:r>
                </w:p>
                <w:p w:rsidR="00783D5E" w:rsidRPr="00A16C89" w:rsidRDefault="00783D5E" w:rsidP="00153298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Zaznaczenie posiłku będzie oznaczało, że dziecko otrzyma wskazany przez Państwa posiłek we  </w:t>
                  </w:r>
                </w:p>
                <w:p w:rsidR="00783D5E" w:rsidRDefault="00783D5E" w:rsidP="00153298">
                  <w:pPr>
                    <w:pStyle w:val="ListParagraph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wszystkie dni robocze szkoły.</w:t>
                  </w:r>
                </w:p>
                <w:p w:rsidR="00783D5E" w:rsidRPr="00BA07CF" w:rsidRDefault="00783D5E" w:rsidP="00BA07CF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BA07CF">
                    <w:t xml:space="preserve">Podpisując zgłoszenie wyrażają Państwo  zgodę na przetwarzanie </w:t>
                  </w:r>
                  <w:r>
                    <w:t xml:space="preserve">powyższych </w:t>
                  </w:r>
                  <w:r w:rsidRPr="00BA07CF">
                    <w:t xml:space="preserve">danych przez firmę </w:t>
                  </w:r>
                </w:p>
                <w:p w:rsidR="00783D5E" w:rsidRPr="00A16C89" w:rsidRDefault="00783D5E" w:rsidP="00BA07CF">
                  <w:pPr>
                    <w:pStyle w:val="ListParagraph"/>
                  </w:pPr>
                  <w:r>
                    <w:tab/>
                  </w:r>
                  <w:r w:rsidRPr="00BA07CF">
                    <w:t>Gastro Team Tomasz Kuranowski wyłącznie w celach</w:t>
                  </w:r>
                  <w:r>
                    <w:t xml:space="preserve">-  związanych </w:t>
                  </w:r>
                  <w:r w:rsidRPr="00BA07CF">
                    <w:t xml:space="preserve">z realizacją usług żywienia.  </w:t>
                  </w:r>
                </w:p>
                <w:p w:rsidR="00783D5E" w:rsidRPr="00A16C89" w:rsidRDefault="00783D5E" w:rsidP="00C36826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color w:val="FF0000"/>
                    </w:rPr>
                    <w:t xml:space="preserve">Prosimy </w:t>
                  </w:r>
                  <w:r w:rsidRPr="00A16C89">
                    <w:rPr>
                      <w:b/>
                      <w:color w:val="FF0000"/>
                      <w:sz w:val="22"/>
                    </w:rPr>
                    <w:t xml:space="preserve"> o oddanie zgłoszenia </w:t>
                  </w:r>
                  <w:r>
                    <w:rPr>
                      <w:b/>
                      <w:color w:val="FF0000"/>
                    </w:rPr>
                    <w:t xml:space="preserve">pracownikowi stołówki firmy Gastro Team lub drogą elektroniczną </w:t>
                  </w:r>
                </w:p>
                <w:p w:rsidR="00783D5E" w:rsidRPr="00A16C89" w:rsidRDefault="00783D5E" w:rsidP="00A16C89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>
                    <w:rPr>
                      <w:b/>
                      <w:sz w:val="22"/>
                    </w:rPr>
                    <w:t xml:space="preserve">Odwoływanie posiłków przyjmujemy  </w:t>
                  </w:r>
                  <w:r w:rsidRPr="00A16C89">
                    <w:rPr>
                      <w:b/>
                      <w:sz w:val="22"/>
                    </w:rPr>
                    <w:t>d</w:t>
                  </w:r>
                  <w:r>
                    <w:rPr>
                      <w:b/>
                      <w:sz w:val="22"/>
                    </w:rPr>
                    <w:t xml:space="preserve">o godziny 9:00 danego dnia- </w:t>
                  </w:r>
                  <w:r w:rsidRPr="00A16C89">
                    <w:rPr>
                      <w:b/>
                      <w:sz w:val="22"/>
                    </w:rPr>
                    <w:t xml:space="preserve"> </w:t>
                  </w:r>
                  <w:r w:rsidRPr="00A16C89">
                    <w:rPr>
                      <w:sz w:val="22"/>
                    </w:rPr>
                    <w:t xml:space="preserve"> zgłoszone pod numerem telefonu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783D5E" w:rsidRPr="00A16C89" w:rsidRDefault="00783D5E" w:rsidP="00FA7102">
                  <w:pPr>
                    <w:pStyle w:val="ListParagraph"/>
                    <w:ind w:left="1428"/>
                    <w:jc w:val="both"/>
                    <w:rPr>
                      <w:color w:val="FF0000"/>
                    </w:rPr>
                  </w:pPr>
                  <w:r w:rsidRPr="002D5270">
                    <w:rPr>
                      <w:rFonts w:ascii="Cambria" w:hAnsi="Cambria"/>
                      <w:sz w:val="32"/>
                      <w:szCs w:val="32"/>
                    </w:rPr>
                    <w:t>727 411 604</w:t>
                  </w:r>
                  <w:r>
                    <w:rPr>
                      <w:rFonts w:ascii="Tahoma" w:hAnsi="Tahoma" w:cs="Tahoma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2D5270">
                    <w:rPr>
                      <w:rFonts w:ascii="Cambria" w:hAnsi="Cambria"/>
                      <w:sz w:val="32"/>
                      <w:szCs w:val="32"/>
                    </w:rPr>
                    <w:t xml:space="preserve">sms </w:t>
                  </w:r>
                  <w:r w:rsidRPr="00A16C89">
                    <w:t>l</w:t>
                  </w:r>
                  <w:r w:rsidRPr="00A16C89">
                    <w:rPr>
                      <w:sz w:val="22"/>
                    </w:rPr>
                    <w:t xml:space="preserve">ub </w:t>
                  </w:r>
                  <w:r>
                    <w:rPr>
                      <w:sz w:val="22"/>
                    </w:rPr>
                    <w:t>po</w:t>
                  </w:r>
                  <w:r w:rsidRPr="00A16C89">
                    <w:rPr>
                      <w:sz w:val="22"/>
                    </w:rPr>
                    <w:t xml:space="preserve">przez e-mail: </w:t>
                  </w:r>
                  <w:hyperlink r:id="rId11" w:history="1">
                    <w:r w:rsidRPr="00F1437C">
                      <w:rPr>
                        <w:rStyle w:val="Hyperlink"/>
                      </w:rPr>
                      <w:t>bartnicza@gastroteam.pl</w:t>
                    </w:r>
                  </w:hyperlink>
                  <w:r>
                    <w:t xml:space="preserve"> </w:t>
                  </w:r>
                  <w:r w:rsidRPr="00A16C89">
                    <w:rPr>
                      <w:sz w:val="22"/>
                    </w:rPr>
                    <w:t xml:space="preserve"> </w:t>
                  </w:r>
                </w:p>
                <w:p w:rsidR="00783D5E" w:rsidRPr="00FA7102" w:rsidRDefault="00783D5E" w:rsidP="00C36826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sz w:val="22"/>
                    </w:rPr>
                    <w:t xml:space="preserve">Zwroty </w:t>
                  </w:r>
                  <w:r>
                    <w:rPr>
                      <w:b/>
                      <w:sz w:val="22"/>
                    </w:rPr>
                    <w:t xml:space="preserve">za niewykorzystany posiłek będą rozliczane </w:t>
                  </w:r>
                  <w:r w:rsidRPr="00A16C89">
                    <w:rPr>
                      <w:b/>
                      <w:sz w:val="22"/>
                    </w:rPr>
                    <w:t>przy opłacie za kolejny miesią</w:t>
                  </w:r>
                  <w:bookmarkStart w:id="0" w:name="_GoBack"/>
                  <w:bookmarkEnd w:id="0"/>
                  <w:r w:rsidRPr="00A16C89">
                    <w:rPr>
                      <w:b/>
                      <w:sz w:val="22"/>
                    </w:rPr>
                    <w:t>c</w:t>
                  </w:r>
                  <w:r w:rsidRPr="00A16C89">
                    <w:rPr>
                      <w:sz w:val="22"/>
                    </w:rPr>
                    <w:t>.</w:t>
                  </w:r>
                </w:p>
                <w:p w:rsidR="00783D5E" w:rsidRPr="006362DE" w:rsidRDefault="00783D5E" w:rsidP="006362DE">
                  <w:pPr>
                    <w:ind w:left="360" w:firstLine="708"/>
                    <w:jc w:val="both"/>
                    <w:rPr>
                      <w:sz w:val="22"/>
                    </w:rPr>
                  </w:pPr>
                  <w:r>
                    <w:rPr>
                      <w:b/>
                    </w:rPr>
                    <w:t>W roku szkolnym 2022/23</w:t>
                  </w:r>
                  <w:r w:rsidRPr="006362DE">
                    <w:rPr>
                      <w:b/>
                    </w:rPr>
                    <w:t xml:space="preserve"> zamawiam dla mojego dziecka następujące posiłki</w:t>
                  </w:r>
                  <w:r w:rsidRPr="00153298">
                    <w:t>:</w:t>
                  </w:r>
                </w:p>
                <w:p w:rsidR="00783D5E" w:rsidRPr="00153298" w:rsidRDefault="00783D5E" w:rsidP="00153298">
                  <w:pPr>
                    <w:ind w:left="708"/>
                  </w:pPr>
                </w:p>
                <w:p w:rsidR="00783D5E" w:rsidRPr="00BA07CF" w:rsidRDefault="00783D5E" w:rsidP="00153298">
                  <w:pPr>
                    <w:ind w:left="708"/>
                    <w:rPr>
                      <w:sz w:val="22"/>
                    </w:rPr>
                  </w:pPr>
                  <w:r>
                    <w:tab/>
                  </w:r>
                  <w:r w:rsidRPr="00C65987">
                    <w:rPr>
                      <w:sz w:val="22"/>
                    </w:rPr>
                    <w:t xml:space="preserve">Warianty Żywienia </w:t>
                  </w:r>
                  <w:r w:rsidRPr="00C65987">
                    <w:rPr>
                      <w:sz w:val="22"/>
                    </w:rPr>
                    <w:tab/>
                  </w:r>
                  <w:r w:rsidRPr="00C65987">
                    <w:rPr>
                      <w:sz w:val="22"/>
                    </w:rPr>
                    <w:tab/>
                  </w:r>
                  <w:r w:rsidRPr="00C65987">
                    <w:rPr>
                      <w:sz w:val="22"/>
                    </w:rPr>
                    <w:tab/>
                    <w:t xml:space="preserve">          Kod   Zaznacz ”X” CENY/SZT </w:t>
                  </w:r>
                </w:p>
                <w:tbl>
                  <w:tblPr>
                    <w:tblW w:w="0" w:type="auto"/>
                    <w:tblInd w:w="143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4219"/>
                    <w:gridCol w:w="567"/>
                    <w:gridCol w:w="992"/>
                    <w:gridCol w:w="1130"/>
                  </w:tblGrid>
                  <w:tr w:rsidR="00783D5E" w:rsidRPr="00BA07CF" w:rsidTr="00D82106">
                    <w:trPr>
                      <w:trHeight w:val="376"/>
                    </w:trPr>
                    <w:tc>
                      <w:tcPr>
                        <w:tcW w:w="4219" w:type="dxa"/>
                      </w:tcPr>
                      <w:p w:rsidR="00783D5E" w:rsidRPr="002D5270" w:rsidRDefault="00783D5E" w:rsidP="00C40C5E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Śniadanie                                                                                                  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D8210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D82106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6,00pln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Zupa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5,50pln</w:t>
                        </w:r>
                      </w:p>
                    </w:tc>
                  </w:tr>
                  <w:tr w:rsidR="00783D5E" w:rsidRPr="00BA07CF" w:rsidTr="00D82106">
                    <w:trPr>
                      <w:trHeight w:val="272"/>
                    </w:trPr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Drugie Danie Duże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13,00pln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Drugie Danie Małe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12,00pln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Zestaw Zupa + Drugie Danie Duże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17E95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16,00pln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Zestaw Zupa +Drugie Danie Małe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14,00pln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Podwieczorek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 xml:space="preserve"> 6,00pln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Całodzienne wyżywienie dla Oddziału Przedszkolnego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17</w:t>
                        </w:r>
                        <w:r w:rsidRPr="002D5270">
                          <w:rPr>
                            <w:rFonts w:ascii="Cambria" w:hAnsi="Cambria"/>
                          </w:rPr>
                          <w:t>,50zł</w:t>
                        </w: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b/>
                            <w:sz w:val="20"/>
                          </w:rPr>
                          <w:t>Ryba ( proszę wstawić tak lub nie )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</w:tr>
                  <w:tr w:rsidR="00783D5E" w:rsidRPr="00BA07CF" w:rsidTr="006362DE">
                    <w:tc>
                      <w:tcPr>
                        <w:tcW w:w="4219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b/>
                            <w:sz w:val="20"/>
                          </w:rPr>
                          <w:t>Jeśli wybierzecie Państwo opcję bez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 xml:space="preserve">   </w:t>
                        </w:r>
                        <w:r w:rsidRPr="002D5270">
                          <w:rPr>
                            <w:rFonts w:ascii="Cambria" w:hAnsi="Cambria"/>
                            <w:b/>
                            <w:sz w:val="20"/>
                          </w:rPr>
                          <w:t xml:space="preserve">ryby wówczas w piątki dziecko otrzyma inny posiłek.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783D5E" w:rsidRPr="002D5270" w:rsidRDefault="00783D5E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783D5E" w:rsidRPr="002D5270" w:rsidRDefault="00783D5E" w:rsidP="00A71A14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</w:tr>
                </w:tbl>
                <w:p w:rsidR="00783D5E" w:rsidRPr="00C36826" w:rsidRDefault="00783D5E" w:rsidP="00C36826">
                  <w:pPr>
                    <w:ind w:left="708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783D5E" w:rsidRPr="00153298" w:rsidRDefault="00783D5E" w:rsidP="00153298">
                  <w:pPr>
                    <w:ind w:left="708"/>
                  </w:pPr>
                </w:p>
                <w:p w:rsidR="00783D5E" w:rsidRDefault="00783D5E"/>
              </w:txbxContent>
            </v:textbox>
          </v:shape>
        </w:pict>
      </w: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  <w:r>
        <w:rPr>
          <w:noProof/>
        </w:rPr>
        <w:pict>
          <v:shape id="_x0000_s1035" type="#_x0000_t202" style="position:absolute;margin-left:5in;margin-top:1.3pt;width:188.25pt;height:111.75pt;z-index:251659264" strokeweight="1.5pt">
            <v:textbox>
              <w:txbxContent>
                <w:p w:rsidR="00783D5E" w:rsidRPr="00FA7102" w:rsidRDefault="00783D5E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Podpis rodzica( 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:rsidR="00783D5E" w:rsidRDefault="00783D5E"/>
                <w:p w:rsidR="00783D5E" w:rsidRDefault="00783D5E"/>
                <w:p w:rsidR="00783D5E" w:rsidRDefault="00783D5E">
                  <w:r>
                    <w:t>…………………………………..</w:t>
                  </w:r>
                </w:p>
                <w:p w:rsidR="00783D5E" w:rsidRDefault="00783D5E">
                  <w:r>
                    <w:t>…………………………………..</w:t>
                  </w:r>
                </w:p>
              </w:txbxContent>
            </v:textbox>
          </v:shape>
        </w:pict>
      </w: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:rsidR="00783D5E" w:rsidRPr="006362DE" w:rsidRDefault="00783D5E" w:rsidP="00286BF8">
      <w:pPr>
        <w:rPr>
          <w:sz w:val="32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margin-left:103.1pt;margin-top:5.95pt;width:422.65pt;height:314.25pt;z-index:-251658240" adj="-2185,11929,-301,1108" strokecolor="#f2f2f2" strokeweight="3pt">
            <v:shadow on="t" type="perspective" color="#205867" opacity=".5" offset="1pt" offset2="-1pt"/>
            <o:extrusion v:ext="view" viewpoint="-34.72222mm" viewpointorigin="-.5" skewangle="-45" lightposition="-50000" lightposition2="50000"/>
            <v:textbox>
              <w:txbxContent>
                <w:p w:rsidR="00783D5E" w:rsidRPr="002D5270" w:rsidRDefault="00783D5E" w:rsidP="00C36826">
                  <w:pPr>
                    <w:rPr>
                      <w:rFonts w:ascii="Cambria" w:hAnsi="Cambria"/>
                      <w:b/>
                      <w:color w:val="FF0000"/>
                      <w:sz w:val="28"/>
                    </w:rPr>
                  </w:pPr>
                  <w:r w:rsidRPr="002D5270">
                    <w:rPr>
                      <w:rFonts w:ascii="Cambria" w:hAnsi="Cambria"/>
                      <w:b/>
                      <w:color w:val="FF0000"/>
                      <w:sz w:val="28"/>
                    </w:rPr>
                    <w:t xml:space="preserve">BARDZO WAŻNE PROSZĘ PRZECZYTAĆ : </w:t>
                  </w:r>
                </w:p>
                <w:p w:rsidR="00783D5E" w:rsidRPr="002D5270" w:rsidRDefault="00783D5E" w:rsidP="00C3682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Wypełniając formularz zgłoszeniowy, deklarują Państwo chęć, aby dziecko korzystało z przygotowywanych przez nas posiłków przez cały rok szkolny 2019/20. </w:t>
                  </w:r>
                </w:p>
                <w:p w:rsidR="00783D5E" w:rsidRPr="002D5270" w:rsidRDefault="00783D5E" w:rsidP="00C3682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W przypadku rezygnacji z posiłków, konieczne jest poinformowanie naszej firmy e-mailem: </w:t>
                  </w:r>
                  <w:hyperlink r:id="rId12" w:history="1">
                    <w:r w:rsidRPr="00220FD7">
                      <w:rPr>
                        <w:rStyle w:val="Hyperlink"/>
                      </w:rPr>
                      <w:t>trocka@gastroteam.pl</w:t>
                    </w:r>
                  </w:hyperlink>
                  <w:r>
                    <w:t xml:space="preserve"> 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w innym przypadku będziemy nadal dostarczać obiady, co wiąże się z koniecznością zapłaty za posiłki.  </w:t>
                  </w:r>
                </w:p>
                <w:p w:rsidR="00783D5E" w:rsidRPr="002D5270" w:rsidRDefault="00783D5E" w:rsidP="00A61B24">
                  <w:pPr>
                    <w:pStyle w:val="BodyText"/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left"/>
                    <w:textAlignment w:val="baseline"/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  <w:t>Opłat abonamentowych  za posiłki proszę  dokonywać przelewem</w:t>
                  </w:r>
                </w:p>
                <w:p w:rsidR="00783D5E" w:rsidRPr="002D5270" w:rsidRDefault="00783D5E" w:rsidP="00834EA6">
                  <w:pPr>
                    <w:pStyle w:val="BodyText"/>
                    <w:overflowPunct w:val="0"/>
                    <w:autoSpaceDE w:val="0"/>
                    <w:autoSpaceDN w:val="0"/>
                    <w:adjustRightInd w:val="0"/>
                    <w:ind w:left="567" w:hanging="567"/>
                    <w:jc w:val="left"/>
                    <w:textAlignment w:val="baseline"/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  <w:t>z góry do ostatniego dnia miesiąca poprzedzającego miesiąc, w którym następuje korzystanie z posiłków.</w:t>
                  </w:r>
                </w:p>
                <w:p w:rsidR="00783D5E" w:rsidRPr="002D5270" w:rsidRDefault="00783D5E" w:rsidP="00C3682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Brak opłaty w wyznaczonym terminie spowoduje wstrzymanie wydawanego posiłku. </w:t>
                  </w:r>
                </w:p>
                <w:p w:rsidR="00783D5E" w:rsidRPr="002D5270" w:rsidRDefault="00783D5E" w:rsidP="00C3682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Pierwsza karta na koszt Gastro Team każda kolejna odpłatnie w cenie 10,00zł </w:t>
                  </w:r>
                </w:p>
                <w:p w:rsidR="00783D5E" w:rsidRPr="002D5270" w:rsidRDefault="00783D5E" w:rsidP="00834EA6">
                  <w:pPr>
                    <w:pStyle w:val="ListParagraph"/>
                    <w:rPr>
                      <w:rFonts w:ascii="Cambria" w:hAnsi="Cambria"/>
                      <w:sz w:val="28"/>
                    </w:rPr>
                  </w:pPr>
                </w:p>
                <w:p w:rsidR="00783D5E" w:rsidRPr="00C36826" w:rsidRDefault="00783D5E" w:rsidP="00C36826">
                  <w:pPr>
                    <w:rPr>
                      <w:sz w:val="28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rFonts w:ascii="Cambria" w:hAnsi="Cambria"/>
          <w:b/>
          <w:bCs/>
          <w:sz w:val="20"/>
          <w:szCs w:val="20"/>
        </w:rPr>
        <w:t>Szanowni Państwo</w:t>
      </w:r>
      <w:r>
        <w:rPr>
          <w:rFonts w:ascii="Cambria" w:hAnsi="Cambria"/>
          <w:sz w:val="20"/>
          <w:szCs w:val="20"/>
        </w:rPr>
        <w:t>,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Od dnia 25 maja 2018 roku obowiązuje Rozporządzenie Parlamentu Europejskiego i Rady (UE) 2016/679 z dnia 27 kwietnia 2016 r. (RODO). W związku z tym, informujemy, iż składając zamówienie na nasze produkty, zapisując się do newslettera, czy kontaktując się z nami, przekazuje nam Pan/Pani informacje na swój temat, pośród których mogą znajdować się dane osobowe. </w:t>
      </w:r>
    </w:p>
    <w:p w:rsidR="00783D5E" w:rsidRDefault="00783D5E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Kuranowski, 02-445 Warszawa, 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ul. Parowcowa 18/22a</w:t>
      </w:r>
      <w:r>
        <w:rPr>
          <w:rFonts w:ascii="Cambria" w:hAnsi="Cambria"/>
          <w:sz w:val="20"/>
          <w:szCs w:val="20"/>
        </w:rPr>
        <w:t xml:space="preserve"> 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Jakie dane przetwarzamy?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3.         dane potrzebne do dobrania dla Państwa odpowiedniej oferty handlowej </w:t>
      </w:r>
    </w:p>
    <w:p w:rsidR="00783D5E" w:rsidRPr="006362DE" w:rsidRDefault="00783D5E" w:rsidP="006362DE">
      <w:pPr>
        <w:ind w:firstLine="708"/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Do czego będziemy używać Państwa danych osobowych?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 następujących celów: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 realizacją Usługi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 podmiot,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 wystawienia faktury</w:t>
      </w:r>
    </w:p>
    <w:p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 cofnąć zgodę?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3" w:history="1">
        <w:r>
          <w:rPr>
            <w:rStyle w:val="Hyperlink"/>
            <w:rFonts w:ascii="Cambria" w:hAnsi="Cambria"/>
            <w:sz w:val="20"/>
            <w:szCs w:val="20"/>
          </w:rPr>
          <w:t>biuro@gastroteam.pl</w:t>
        </w:r>
      </w:hyperlink>
      <w:r>
        <w:rPr>
          <w:rFonts w:ascii="Cambria" w:hAnsi="Cambria"/>
          <w:sz w:val="20"/>
          <w:szCs w:val="20"/>
        </w:rPr>
        <w:t xml:space="preserve"> lub </w:t>
      </w:r>
      <w:hyperlink r:id="rId14" w:history="1">
        <w:r w:rsidRPr="00F1437C">
          <w:rPr>
            <w:rStyle w:val="Hyperlink"/>
            <w:rFonts w:ascii="Cambria" w:hAnsi="Cambria"/>
            <w:sz w:val="20"/>
            <w:szCs w:val="20"/>
          </w:rPr>
          <w:t>bartnicza@gastroteam.pl</w:t>
        </w:r>
      </w:hyperlink>
    </w:p>
    <w:p w:rsidR="00783D5E" w:rsidRDefault="00783D5E" w:rsidP="00286BF8">
      <w:pPr>
        <w:rPr>
          <w:rFonts w:ascii="Cambria" w:hAnsi="Cambria"/>
          <w:sz w:val="20"/>
          <w:szCs w:val="20"/>
        </w:rPr>
      </w:pPr>
    </w:p>
    <w:p w:rsidR="00783D5E" w:rsidRDefault="00783D5E" w:rsidP="002F2057">
      <w:r w:rsidRPr="00830737">
        <w:rPr>
          <w:b/>
          <w:sz w:val="32"/>
        </w:rPr>
        <w:t xml:space="preserve">Centrala </w:t>
      </w:r>
      <w:r>
        <w:rPr>
          <w:b/>
          <w:sz w:val="32"/>
        </w:rPr>
        <w:t>Gastro Team</w:t>
      </w:r>
      <w:r>
        <w:rPr>
          <w:sz w:val="32"/>
        </w:rPr>
        <w:t xml:space="preserve"> </w:t>
      </w:r>
      <w:hyperlink r:id="rId15" w:history="1">
        <w:r w:rsidRPr="00830737">
          <w:rPr>
            <w:rStyle w:val="Hyperlink"/>
            <w:sz w:val="32"/>
          </w:rPr>
          <w:t>www.gastroteam.pl</w:t>
        </w:r>
      </w:hyperlink>
      <w:r>
        <w:rPr>
          <w:sz w:val="32"/>
        </w:rPr>
        <w:t xml:space="preserve"> </w:t>
      </w:r>
      <w:hyperlink r:id="rId16" w:history="1">
        <w:r w:rsidRPr="00830737">
          <w:rPr>
            <w:rStyle w:val="Hyperlink"/>
            <w:sz w:val="32"/>
          </w:rPr>
          <w:t>biuro@gastroteam.pl</w:t>
        </w:r>
      </w:hyperlink>
    </w:p>
    <w:p w:rsidR="00783D5E" w:rsidRDefault="00783D5E" w:rsidP="002F2057">
      <w:pPr>
        <w:rPr>
          <w:rStyle w:val="Hyperlink"/>
          <w:sz w:val="32"/>
        </w:rPr>
      </w:pPr>
    </w:p>
    <w:p w:rsidR="00783D5E" w:rsidRDefault="00783D5E" w:rsidP="002F2057">
      <w:pPr>
        <w:rPr>
          <w:sz w:val="32"/>
        </w:rPr>
      </w:pPr>
      <w:r>
        <w:rPr>
          <w:noProof/>
        </w:rPr>
        <w:pict>
          <v:shape id="_x0000_s1037" type="#_x0000_t202" style="position:absolute;margin-left:332.55pt;margin-top:12pt;width:190.2pt;height:76.45pt;z-index:251660288" strokeweight="1.5pt">
            <v:textbox>
              <w:txbxContent>
                <w:p w:rsidR="00783D5E" w:rsidRPr="00FA7102" w:rsidRDefault="00783D5E" w:rsidP="00D75E1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Podpis rodzica( 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:rsidR="00783D5E" w:rsidRDefault="00783D5E" w:rsidP="00D75E14"/>
                <w:p w:rsidR="00783D5E" w:rsidRDefault="00783D5E" w:rsidP="00D75E14"/>
                <w:p w:rsidR="00783D5E" w:rsidRDefault="00783D5E" w:rsidP="00D75E14">
                  <w:r>
                    <w:t>…………………………………..</w:t>
                  </w:r>
                </w:p>
                <w:p w:rsidR="00783D5E" w:rsidRDefault="00783D5E" w:rsidP="00D75E14">
                  <w:r>
                    <w:t>…………………………………..</w:t>
                  </w:r>
                </w:p>
              </w:txbxContent>
            </v:textbox>
          </v:shape>
        </w:pict>
      </w: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Default="00783D5E" w:rsidP="002F2057">
      <w:pPr>
        <w:rPr>
          <w:sz w:val="32"/>
        </w:rPr>
      </w:pPr>
    </w:p>
    <w:p w:rsidR="00783D5E" w:rsidRPr="002F2057" w:rsidRDefault="00783D5E" w:rsidP="002F2057">
      <w:pPr>
        <w:rPr>
          <w:sz w:val="32"/>
        </w:rPr>
      </w:pPr>
      <w:r>
        <w:rPr>
          <w:noProof/>
        </w:rPr>
        <w:pict>
          <v:shape id="_x0000_s1038" type="#_x0000_t62" style="position:absolute;margin-left:103.1pt;margin-top:24.35pt;width:422.65pt;height:339pt;z-index:-251655168" adj="-2185,11058,-301,1108" strokecolor="#f2f2f2" strokeweight="3pt">
            <v:shadow on="t" type="perspective" color="#205867" opacity=".5" offset="1pt" offset2="-1pt"/>
            <o:extrusion v:ext="view" viewpoint="-34.72222mm" viewpointorigin="-.5" skewangle="-45" lightposition="-50000" lightposition2="50000"/>
            <v:textbox>
              <w:txbxContent>
                <w:p w:rsidR="00783D5E" w:rsidRPr="002D5270" w:rsidRDefault="00783D5E" w:rsidP="00B10766">
                  <w:pPr>
                    <w:rPr>
                      <w:rFonts w:ascii="Cambria" w:hAnsi="Cambria"/>
                      <w:b/>
                      <w:color w:val="FF0000"/>
                      <w:sz w:val="28"/>
                    </w:rPr>
                  </w:pPr>
                  <w:r w:rsidRPr="002D5270">
                    <w:rPr>
                      <w:rFonts w:ascii="Cambria" w:hAnsi="Cambria"/>
                      <w:b/>
                      <w:color w:val="FF0000"/>
                      <w:sz w:val="28"/>
                    </w:rPr>
                    <w:t xml:space="preserve">BARDZO WAŻNE PROSZĘ PRZECZYTAĆ : </w:t>
                  </w:r>
                </w:p>
                <w:p w:rsidR="00783D5E" w:rsidRPr="002D5270" w:rsidRDefault="00783D5E" w:rsidP="00B1076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>Wypełniając formularz zgłoszeniowy, deklarują Państwo chęć, aby dziecko korzystało z przygotowywanych przez nas posiłkó</w:t>
                  </w:r>
                  <w:r>
                    <w:rPr>
                      <w:rFonts w:ascii="Cambria" w:hAnsi="Cambria"/>
                      <w:sz w:val="28"/>
                    </w:rPr>
                    <w:t>w przez cały rok szkolny 2023/24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. </w:t>
                  </w:r>
                </w:p>
                <w:p w:rsidR="00783D5E" w:rsidRPr="002D5270" w:rsidRDefault="00783D5E" w:rsidP="00B1076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  <w:r w:rsidRPr="002D5270">
                    <w:rPr>
                      <w:rFonts w:ascii="Cambria" w:hAnsi="Cambria"/>
                      <w:b/>
                      <w:sz w:val="28"/>
                      <w:u w:val="single"/>
                    </w:rPr>
                    <w:t>W przypadku rezygnacji z posiłków, konieczne jest poinformowanie naszej firmy e-mailem: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</w:t>
                  </w:r>
                  <w:hyperlink r:id="rId17" w:history="1">
                    <w:r w:rsidRPr="00F1437C">
                      <w:rPr>
                        <w:rStyle w:val="Hyperlink"/>
                      </w:rPr>
                      <w:t>bartnicza@gastroteam.pl</w:t>
                    </w:r>
                  </w:hyperlink>
                  <w:r>
                    <w:t xml:space="preserve"> 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</w:t>
                  </w:r>
                  <w:r w:rsidRPr="002D5270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w innym przypadku będziemy nadal przygotowywać obiady, co wiąże się z koniecznością zapłaty za posiłki.  </w:t>
                  </w:r>
                </w:p>
                <w:p w:rsidR="00783D5E" w:rsidRPr="002D5270" w:rsidRDefault="00783D5E" w:rsidP="00B10766">
                  <w:pPr>
                    <w:pStyle w:val="BodyText"/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left"/>
                    <w:textAlignment w:val="baseline"/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  <w:t>Opłat abonamentowych  za posiłki proszę  dokonywać przelewem lub gotówką zgodnie z grafikiem opłat.</w:t>
                  </w:r>
                </w:p>
                <w:p w:rsidR="00783D5E" w:rsidRPr="002D5270" w:rsidRDefault="00783D5E" w:rsidP="00B10766">
                  <w:pPr>
                    <w:pStyle w:val="BodyText"/>
                    <w:overflowPunct w:val="0"/>
                    <w:autoSpaceDE w:val="0"/>
                    <w:autoSpaceDN w:val="0"/>
                    <w:adjustRightInd w:val="0"/>
                    <w:ind w:left="567" w:hanging="567"/>
                    <w:jc w:val="left"/>
                    <w:textAlignment w:val="baseline"/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  <w:t>z góry do ostatniego dnia miesiąca poprzedzającego miesiąc, w którym następuje korzystanie z posiłków.</w:t>
                  </w:r>
                </w:p>
                <w:p w:rsidR="00783D5E" w:rsidRPr="002D5270" w:rsidRDefault="00783D5E" w:rsidP="00B1076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Brak opłaty w wyznaczonym terminie spowoduje wstrzymanie wydawanego posiłku. </w:t>
                  </w:r>
                </w:p>
                <w:p w:rsidR="00783D5E" w:rsidRPr="002D5270" w:rsidRDefault="00783D5E" w:rsidP="00B1076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Pierwsza karta na koszt Gastro Team każda kolejna odpłatnie w cenie 15,00zł </w:t>
                  </w:r>
                </w:p>
                <w:p w:rsidR="00783D5E" w:rsidRPr="002D5270" w:rsidRDefault="00783D5E" w:rsidP="00B10766">
                  <w:pPr>
                    <w:pStyle w:val="ListParagraph"/>
                    <w:rPr>
                      <w:rFonts w:ascii="Cambria" w:hAnsi="Cambria"/>
                      <w:sz w:val="28"/>
                    </w:rPr>
                  </w:pPr>
                </w:p>
                <w:p w:rsidR="00783D5E" w:rsidRPr="00C36826" w:rsidRDefault="00783D5E" w:rsidP="00B10766">
                  <w:pPr>
                    <w:rPr>
                      <w:sz w:val="28"/>
                    </w:rPr>
                  </w:pPr>
                </w:p>
              </w:txbxContent>
            </v:textbox>
            <o:callout v:ext="edit" minusy="t"/>
          </v:shape>
        </w:pict>
      </w:r>
    </w:p>
    <w:sectPr w:rsidR="00783D5E" w:rsidRPr="002F2057" w:rsidSect="008E7C17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D5E" w:rsidRDefault="00783D5E" w:rsidP="00362FEB">
      <w:r>
        <w:separator/>
      </w:r>
    </w:p>
  </w:endnote>
  <w:endnote w:type="continuationSeparator" w:id="1">
    <w:p w:rsidR="00783D5E" w:rsidRDefault="00783D5E" w:rsidP="00362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5E" w:rsidRDefault="00783D5E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52" type="#_x0000_t75" alt="greens_1003.jpg" style="position:absolute;margin-left:-93pt;margin-top:-150.3pt;width:422.25pt;height:316.5pt;z-index:-251656704;visibility:visible">
          <v:imagedata r:id="rId1" o:title="" gain="1.25"/>
        </v:shape>
      </w:pict>
    </w:r>
    <w:r>
      <w:rPr>
        <w:noProof/>
      </w:rPr>
      <w:pict>
        <v:shape id="Obraz 4" o:spid="_x0000_s2053" type="#_x0000_t75" alt="Pumpkins-280x419.jpg" style="position:absolute;margin-left:420pt;margin-top:-207.3pt;width:210pt;height:314.25pt;z-index:-251657728;visibility:visible">
          <v:imagedata r:id="rId2" o:title="" gain="1.25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D5E" w:rsidRDefault="00783D5E" w:rsidP="00362FEB">
      <w:r>
        <w:separator/>
      </w:r>
    </w:p>
  </w:footnote>
  <w:footnote w:type="continuationSeparator" w:id="1">
    <w:p w:rsidR="00783D5E" w:rsidRDefault="00783D5E" w:rsidP="00362F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5E" w:rsidRDefault="00783D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1" o:spid="_x0000_s2049" type="#_x0000_t75" alt="img.php.jpg" style="position:absolute;margin-left:-54.75pt;margin-top:-76.65pt;width:630pt;height:209.25pt;z-index:-251660800;visibility:visible">
          <v:imagedata r:id="rId1" o:title="" gain="1.25"/>
        </v:shape>
      </w:pict>
    </w:r>
    <w:r>
      <w:rPr>
        <w:noProof/>
      </w:rPr>
      <w:pict>
        <v:shape id="Obraz 0" o:spid="_x0000_s2050" type="#_x0000_t75" alt="greens_2017.jpg" style="position:absolute;margin-left:-19.65pt;margin-top:-5.5pt;width:188.15pt;height:188.65pt;z-index:-25165977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">
          <v:imagedata r:id="rId2" o:title=""/>
          <o:lock v:ext="edit" aspectratio="f"/>
        </v:shape>
      </w:pict>
    </w:r>
  </w:p>
  <w:p w:rsidR="00783D5E" w:rsidRDefault="00783D5E">
    <w:pPr>
      <w:pStyle w:val="Header"/>
    </w:pPr>
  </w:p>
  <w:p w:rsidR="00783D5E" w:rsidRDefault="00783D5E">
    <w:pPr>
      <w:pStyle w:val="Header"/>
    </w:pPr>
  </w:p>
  <w:p w:rsidR="00783D5E" w:rsidRDefault="00783D5E">
    <w:pPr>
      <w:pStyle w:val="Header"/>
    </w:pPr>
  </w:p>
  <w:p w:rsidR="00783D5E" w:rsidRDefault="00783D5E">
    <w:pPr>
      <w:pStyle w:val="Header"/>
    </w:pPr>
  </w:p>
  <w:p w:rsidR="00783D5E" w:rsidRDefault="00783D5E" w:rsidP="00B81ACD">
    <w:pPr>
      <w:rPr>
        <w:rFonts w:ascii="Cambria" w:hAnsi="Cambria"/>
        <w:b/>
        <w:sz w:val="36"/>
      </w:rPr>
    </w:pPr>
    <w:r>
      <w:rPr>
        <w:noProof/>
      </w:rPr>
      <w:pict>
        <v:shape id="_x0000_s2051" type="#_x0000_t75" alt="gastro.jpg" style="position:absolute;margin-left:152.05pt;margin-top:7.35pt;width:71.05pt;height:90.7pt;z-index:-251658752;visibility:visible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">
          <v:imagedata r:id="rId3" o:title=""/>
          <o:lock v:ext="edit" aspectratio="f"/>
          <w10:wrap anchorx="margin"/>
        </v:shape>
      </w:pict>
    </w:r>
  </w:p>
  <w:p w:rsidR="00783D5E" w:rsidRDefault="00783D5E" w:rsidP="00B81ACD">
    <w:pPr>
      <w:rPr>
        <w:rFonts w:ascii="Cambria" w:hAnsi="Cambria"/>
        <w:b/>
        <w:sz w:val="36"/>
      </w:rPr>
    </w:pPr>
  </w:p>
  <w:p w:rsidR="00783D5E" w:rsidRDefault="00783D5E" w:rsidP="00B81ACD">
    <w:pPr>
      <w:rPr>
        <w:rFonts w:ascii="Cambria" w:hAnsi="Cambria"/>
        <w:b/>
        <w:sz w:val="36"/>
      </w:rPr>
    </w:pPr>
  </w:p>
  <w:p w:rsidR="00783D5E" w:rsidRDefault="00783D5E" w:rsidP="008E7C17">
    <w:pPr>
      <w:rPr>
        <w:rFonts w:ascii="Cambria" w:hAnsi="Cambria"/>
        <w:b/>
        <w:sz w:val="36"/>
      </w:rPr>
    </w:pPr>
  </w:p>
  <w:p w:rsidR="00783D5E" w:rsidRDefault="00783D5E" w:rsidP="008E7C17">
    <w:pPr>
      <w:rPr>
        <w:rFonts w:ascii="Cambria" w:hAnsi="Cambria"/>
        <w:b/>
        <w:sz w:val="36"/>
      </w:rPr>
    </w:pPr>
  </w:p>
  <w:p w:rsidR="00783D5E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:rsidR="00783D5E" w:rsidRPr="00D75E14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>
      <w:rPr>
        <w:rFonts w:ascii="Cambria" w:hAnsi="Cambria"/>
        <w:b/>
        <w:sz w:val="40"/>
      </w:rPr>
      <w:t xml:space="preserve">2023/24                   </w:t>
    </w:r>
  </w:p>
  <w:p w:rsidR="00783D5E" w:rsidRDefault="00783D5E">
    <w:pPr>
      <w:pStyle w:val="Header"/>
    </w:pPr>
  </w:p>
  <w:p w:rsidR="00783D5E" w:rsidRDefault="00783D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89.25pt;height:389.25pt" o:bullet="t">
        <v:imagedata r:id="rId1" o:title=""/>
      </v:shape>
    </w:pict>
  </w:numPicBullet>
  <w:abstractNum w:abstractNumId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FEB"/>
    <w:rsid w:val="00050D51"/>
    <w:rsid w:val="000A7D53"/>
    <w:rsid w:val="000E7E49"/>
    <w:rsid w:val="000F454D"/>
    <w:rsid w:val="000F78B6"/>
    <w:rsid w:val="00114A74"/>
    <w:rsid w:val="001322DC"/>
    <w:rsid w:val="00153298"/>
    <w:rsid w:val="00155738"/>
    <w:rsid w:val="001562A4"/>
    <w:rsid w:val="00166252"/>
    <w:rsid w:val="00172591"/>
    <w:rsid w:val="001B0A70"/>
    <w:rsid w:val="001C3EDB"/>
    <w:rsid w:val="001C6FB8"/>
    <w:rsid w:val="001E2F67"/>
    <w:rsid w:val="00220FD7"/>
    <w:rsid w:val="00286BF8"/>
    <w:rsid w:val="00292DA3"/>
    <w:rsid w:val="002A20D0"/>
    <w:rsid w:val="002B2A56"/>
    <w:rsid w:val="002D5270"/>
    <w:rsid w:val="002F2057"/>
    <w:rsid w:val="003209D9"/>
    <w:rsid w:val="003320C9"/>
    <w:rsid w:val="00354301"/>
    <w:rsid w:val="00362D98"/>
    <w:rsid w:val="00362FEB"/>
    <w:rsid w:val="003654B8"/>
    <w:rsid w:val="0037331C"/>
    <w:rsid w:val="003A0803"/>
    <w:rsid w:val="003D3EDA"/>
    <w:rsid w:val="003E09B5"/>
    <w:rsid w:val="0041413C"/>
    <w:rsid w:val="00461A1C"/>
    <w:rsid w:val="004A79C7"/>
    <w:rsid w:val="00501E06"/>
    <w:rsid w:val="0050278A"/>
    <w:rsid w:val="00580710"/>
    <w:rsid w:val="00581AAC"/>
    <w:rsid w:val="00587651"/>
    <w:rsid w:val="005946D7"/>
    <w:rsid w:val="00594AC6"/>
    <w:rsid w:val="005B1652"/>
    <w:rsid w:val="005E763E"/>
    <w:rsid w:val="006362DE"/>
    <w:rsid w:val="00671A03"/>
    <w:rsid w:val="006C44A8"/>
    <w:rsid w:val="006D7234"/>
    <w:rsid w:val="007547F2"/>
    <w:rsid w:val="00783D5E"/>
    <w:rsid w:val="007B79DB"/>
    <w:rsid w:val="007C158E"/>
    <w:rsid w:val="00801689"/>
    <w:rsid w:val="00830737"/>
    <w:rsid w:val="008335B2"/>
    <w:rsid w:val="00834EA6"/>
    <w:rsid w:val="0083722E"/>
    <w:rsid w:val="008536A8"/>
    <w:rsid w:val="00880D0E"/>
    <w:rsid w:val="008E7C17"/>
    <w:rsid w:val="0090154F"/>
    <w:rsid w:val="00903814"/>
    <w:rsid w:val="00995D4C"/>
    <w:rsid w:val="009A266A"/>
    <w:rsid w:val="009A29BE"/>
    <w:rsid w:val="009B6E7E"/>
    <w:rsid w:val="009C2816"/>
    <w:rsid w:val="009C6D81"/>
    <w:rsid w:val="00A15851"/>
    <w:rsid w:val="00A16C89"/>
    <w:rsid w:val="00A17E95"/>
    <w:rsid w:val="00A61B24"/>
    <w:rsid w:val="00A71A14"/>
    <w:rsid w:val="00A80024"/>
    <w:rsid w:val="00A94D10"/>
    <w:rsid w:val="00B00B4A"/>
    <w:rsid w:val="00B10766"/>
    <w:rsid w:val="00B20AEB"/>
    <w:rsid w:val="00B25FB7"/>
    <w:rsid w:val="00B60197"/>
    <w:rsid w:val="00B810A2"/>
    <w:rsid w:val="00B81ACD"/>
    <w:rsid w:val="00BA07CF"/>
    <w:rsid w:val="00C11EA7"/>
    <w:rsid w:val="00C218A2"/>
    <w:rsid w:val="00C36826"/>
    <w:rsid w:val="00C40C5E"/>
    <w:rsid w:val="00C65987"/>
    <w:rsid w:val="00CA6DCF"/>
    <w:rsid w:val="00CD3342"/>
    <w:rsid w:val="00CE5188"/>
    <w:rsid w:val="00CF27F4"/>
    <w:rsid w:val="00D32756"/>
    <w:rsid w:val="00D57508"/>
    <w:rsid w:val="00D75E14"/>
    <w:rsid w:val="00D82106"/>
    <w:rsid w:val="00DF33CB"/>
    <w:rsid w:val="00E71BBF"/>
    <w:rsid w:val="00E738C1"/>
    <w:rsid w:val="00F030EA"/>
    <w:rsid w:val="00F1437C"/>
    <w:rsid w:val="00F17B08"/>
    <w:rsid w:val="00F239D0"/>
    <w:rsid w:val="00F94603"/>
    <w:rsid w:val="00FA5814"/>
    <w:rsid w:val="00FA7102"/>
    <w:rsid w:val="00FD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29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2FE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2FE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62F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2F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E518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E5188"/>
    <w:rPr>
      <w:rFonts w:cs="Times New Roman"/>
      <w:color w:val="0000FF"/>
      <w:u w:val="single"/>
    </w:rPr>
  </w:style>
  <w:style w:type="paragraph" w:styleId="BodyText">
    <w:name w:val="Body Text"/>
    <w:aliases w:val="LOAN"/>
    <w:basedOn w:val="Normal"/>
    <w:link w:val="BodyTextChar"/>
    <w:uiPriority w:val="99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BodyTextChar">
    <w:name w:val="Body Text Char"/>
    <w:aliases w:val="LOAN Char"/>
    <w:basedOn w:val="DefaultParagraphFont"/>
    <w:link w:val="BodyText"/>
    <w:uiPriority w:val="99"/>
    <w:semiHidden/>
    <w:locked/>
    <w:rsid w:val="00A61B24"/>
    <w:rPr>
      <w:rFonts w:ascii="Arial" w:hAnsi="Arial" w:cs="Aria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4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bialka@gastroteam.pl" TargetMode="External"/><Relationship Id="rId13" Type="http://schemas.openxmlformats.org/officeDocument/2006/relationships/hyperlink" Target="mailto:biuro@gastroteam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bartnicza@gastroteam.pl" TargetMode="External"/><Relationship Id="rId12" Type="http://schemas.openxmlformats.org/officeDocument/2006/relationships/hyperlink" Target="mailto:trocka@gastroteam.pl" TargetMode="External"/><Relationship Id="rId17" Type="http://schemas.openxmlformats.org/officeDocument/2006/relationships/hyperlink" Target="mailto:bartnicza@gastrotea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iuro@gastroteam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rtnicza@gastroteam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stroteam.p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bartnicza@gastroteam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560</Words>
  <Characters>3363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378  w Warszawie</dc:title>
  <dc:subject/>
  <dc:creator>Robert Jagnieża</dc:creator>
  <cp:keywords/>
  <dc:description/>
  <cp:lastModifiedBy>Wiola</cp:lastModifiedBy>
  <cp:revision>2</cp:revision>
  <cp:lastPrinted>2019-09-02T15:06:00Z</cp:lastPrinted>
  <dcterms:created xsi:type="dcterms:W3CDTF">2023-08-21T11:20:00Z</dcterms:created>
  <dcterms:modified xsi:type="dcterms:W3CDTF">2023-08-21T11:20:00Z</dcterms:modified>
</cp:coreProperties>
</file>